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ED6" w:rsidRDefault="00B34ED6">
      <w:pPr>
        <w:rPr>
          <w:rFonts w:ascii="Times New Roman" w:hAnsi="Times New Roman" w:cs="Times New Roman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6" type="#_x0000_t75" style="position:absolute;margin-left:-1.95pt;margin-top:-36pt;width:486pt;height:107.65pt;z-index:251654144;visibility:visible">
            <v:imagedata r:id="rId4" o:title=""/>
          </v:shape>
        </w:pict>
      </w:r>
    </w:p>
    <w:p w:rsidR="00B34ED6" w:rsidRPr="00B53AB2" w:rsidRDefault="00B34ED6" w:rsidP="00B53AB2">
      <w:pPr>
        <w:rPr>
          <w:rFonts w:ascii="Times New Roman" w:hAnsi="Times New Roman" w:cs="Times New Roman"/>
        </w:rPr>
      </w:pPr>
      <w:r>
        <w:rPr>
          <w:noProof/>
          <w:lang w:eastAsia="it-IT"/>
        </w:rPr>
        <w:pict>
          <v:shape id="Immagine 9" o:spid="_x0000_s1027" type="#_x0000_t75" alt="logo_repubblica_italiana.jpg" style="position:absolute;margin-left:-17.85pt;margin-top:20.45pt;width:535.2pt;height:613.9pt;z-index:-251669504;visibility:visible;mso-wrap-distance-right:9.03pt;mso-wrap-distance-bottom:.33pt">
            <v:imagedata r:id="rId5" o:title="" blacklevel="7864f"/>
            <o:lock v:ext="edit" aspectratio="f"/>
          </v:shape>
        </w:pict>
      </w:r>
    </w:p>
    <w:p w:rsidR="00B34ED6" w:rsidRDefault="00B34ED6" w:rsidP="00B53AB2">
      <w:pPr>
        <w:rPr>
          <w:rFonts w:ascii="Times New Roman" w:hAnsi="Times New Roman" w:cs="Times New Roman"/>
        </w:rPr>
      </w:pPr>
      <w:r>
        <w:rPr>
          <w:noProof/>
          <w:lang w:eastAsia="it-IT"/>
        </w:rPr>
        <w:pict>
          <v:shape id="_x0000_s1028" type="#_x0000_t75" style="position:absolute;margin-left:387pt;margin-top:22.9pt;width:126pt;height:81pt;z-index:251667456">
            <v:imagedata r:id="rId6" o:title=""/>
          </v:shape>
        </w:pict>
      </w:r>
      <w:r>
        <w:rPr>
          <w:noProof/>
          <w:lang w:eastAsia="it-IT"/>
        </w:rPr>
        <w:pict>
          <v:shape id="Immagine 24" o:spid="_x0000_s1029" type="#_x0000_t75" alt="molise_web.jpg" style="position:absolute;margin-left:198pt;margin-top:22.9pt;width:99pt;height:1in;z-index:251655168;visibility:visible">
            <v:imagedata r:id="rId7" o:title=""/>
            <o:lock v:ext="edit" aspectratio="f"/>
          </v:shape>
        </w:pict>
      </w:r>
      <w:r>
        <w:rPr>
          <w:noProof/>
          <w:lang w:eastAsia="it-IT"/>
        </w:rPr>
        <w:pict>
          <v:shape id="Immagine 2" o:spid="_x0000_s1030" type="#_x0000_t75" style="position:absolute;margin-left:-27pt;margin-top:13.9pt;width:153pt;height:90pt;z-index:-251652096;visibility:visible;mso-wrap-distance-left:9.65pt;mso-wrap-distance-top:.96pt;mso-wrap-distance-right:9.6pt;mso-wrap-distance-bottom:1.2pt">
            <v:imagedata r:id="rId8" o:title="" blacklevel="3932f"/>
            <o:lock v:ext="edit" aspectratio="f"/>
          </v:shape>
        </w:pict>
      </w:r>
    </w:p>
    <w:p w:rsidR="00B34ED6" w:rsidRPr="008F4261" w:rsidRDefault="00B34ED6" w:rsidP="00B53AB2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B34ED6" w:rsidRDefault="00B34ED6" w:rsidP="008F4261">
      <w:pPr>
        <w:tabs>
          <w:tab w:val="center" w:pos="4819"/>
        </w:tabs>
        <w:spacing w:after="0" w:line="240" w:lineRule="atLeast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    </w:t>
      </w:r>
      <w:r w:rsidRPr="008F4261">
        <w:rPr>
          <w:rFonts w:ascii="Times New Roman" w:hAnsi="Times New Roman" w:cs="Times New Roman"/>
          <w:b/>
          <w:bCs/>
          <w:color w:val="FF0000"/>
          <w:sz w:val="20"/>
          <w:szCs w:val="20"/>
        </w:rPr>
        <w:t>Gli Alfabeti</w:t>
      </w:r>
    </w:p>
    <w:p w:rsidR="00B34ED6" w:rsidRDefault="00B34ED6" w:rsidP="008F4261">
      <w:pPr>
        <w:tabs>
          <w:tab w:val="center" w:pos="4819"/>
        </w:tabs>
        <w:spacing w:after="0" w:line="240" w:lineRule="atLeas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8F4261">
        <w:rPr>
          <w:rFonts w:ascii="Times New Roman" w:hAnsi="Times New Roman" w:cs="Times New Roman"/>
          <w:b/>
          <w:bCs/>
          <w:color w:val="FF0000"/>
          <w:sz w:val="20"/>
          <w:szCs w:val="20"/>
        </w:rPr>
        <w:t>della Cittadinanza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B34ED6" w:rsidRDefault="00B34ED6" w:rsidP="008F4261">
      <w:pPr>
        <w:tabs>
          <w:tab w:val="center" w:pos="4819"/>
        </w:tabs>
        <w:spacing w:after="0" w:line="240" w:lineRule="atLeast"/>
        <w:rPr>
          <w:rFonts w:ascii="Times New Roman" w:hAnsi="Times New Roman" w:cs="Times New Roman"/>
          <w:b/>
          <w:bCs/>
          <w:sz w:val="32"/>
          <w:szCs w:val="32"/>
        </w:rPr>
      </w:pPr>
    </w:p>
    <w:p w:rsidR="00B34ED6" w:rsidRDefault="00B34ED6" w:rsidP="00B72DD3">
      <w:pPr>
        <w:tabs>
          <w:tab w:val="center" w:pos="4819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59pt;margin-top:4.75pt;width:45pt;height:27pt;z-index:251668480">
            <v:textbox>
              <w:txbxContent>
                <w:p w:rsidR="00B34ED6" w:rsidRPr="0045642A" w:rsidRDefault="00B34ED6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564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E.I.P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C40286">
        <w:rPr>
          <w:rFonts w:ascii="Times New Roman" w:hAnsi="Times New Roman" w:cs="Times New Roman"/>
          <w:b/>
          <w:bCs/>
          <w:sz w:val="32"/>
          <w:szCs w:val="32"/>
        </w:rPr>
        <w:t>In collaborazione con</w:t>
      </w:r>
    </w:p>
    <w:p w:rsidR="00B34ED6" w:rsidRPr="008F4261" w:rsidRDefault="00B34ED6" w:rsidP="00B72DD3">
      <w:pPr>
        <w:tabs>
          <w:tab w:val="center" w:pos="4819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C40286">
        <w:rPr>
          <w:rFonts w:ascii="Times New Roman" w:hAnsi="Times New Roman" w:cs="Times New Roman"/>
          <w:b/>
          <w:bCs/>
          <w:sz w:val="32"/>
          <w:szCs w:val="32"/>
        </w:rPr>
        <w:t>l’</w:t>
      </w:r>
      <w:r>
        <w:rPr>
          <w:rFonts w:ascii="Times New Roman" w:hAnsi="Times New Roman" w:cs="Times New Roman"/>
          <w:b/>
          <w:bCs/>
          <w:sz w:val="32"/>
          <w:szCs w:val="32"/>
        </w:rPr>
        <w:t>EIP Italia e l’</w:t>
      </w:r>
      <w:r w:rsidRPr="00C40286">
        <w:rPr>
          <w:rFonts w:ascii="Times New Roman" w:hAnsi="Times New Roman" w:cs="Times New Roman"/>
          <w:b/>
          <w:bCs/>
          <w:i/>
          <w:iCs/>
          <w:sz w:val="32"/>
          <w:szCs w:val="32"/>
        </w:rPr>
        <w:t>USR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MOLISE</w:t>
      </w:r>
    </w:p>
    <w:p w:rsidR="00B34ED6" w:rsidRPr="00B72DD3" w:rsidRDefault="00B34ED6" w:rsidP="00B53AB2">
      <w:pPr>
        <w:jc w:val="center"/>
        <w:rPr>
          <w:rFonts w:ascii="Times New Roman" w:hAnsi="Times New Roman" w:cs="Times New Roman"/>
          <w:b/>
          <w:bCs/>
          <w:i/>
          <w:iCs/>
          <w:color w:val="0000FF"/>
          <w:sz w:val="48"/>
          <w:szCs w:val="48"/>
          <w:u w:val="single"/>
        </w:rPr>
      </w:pPr>
      <w:r w:rsidRPr="00B72DD3">
        <w:rPr>
          <w:rFonts w:ascii="Times New Roman" w:hAnsi="Times New Roman" w:cs="Times New Roman"/>
          <w:b/>
          <w:bCs/>
          <w:i/>
          <w:iCs/>
          <w:color w:val="0000FF"/>
          <w:sz w:val="48"/>
          <w:szCs w:val="48"/>
          <w:u w:val="single"/>
        </w:rPr>
        <w:t xml:space="preserve">Manifestazione Regionale </w:t>
      </w:r>
    </w:p>
    <w:p w:rsidR="00B34ED6" w:rsidRDefault="00B34ED6" w:rsidP="00D52CB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21/03/20</w:t>
      </w:r>
      <w:r w:rsidRPr="00C40286">
        <w:rPr>
          <w:rFonts w:ascii="Times New Roman" w:hAnsi="Times New Roman" w:cs="Times New Roman"/>
          <w:b/>
          <w:bCs/>
          <w:sz w:val="36"/>
          <w:szCs w:val="36"/>
        </w:rPr>
        <w:t>13</w:t>
      </w:r>
    </w:p>
    <w:p w:rsidR="00B34ED6" w:rsidRDefault="00B34ED6" w:rsidP="006D3C9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it-IT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2" type="#_x0000_t175" style="position:absolute;left:0;text-align:left;margin-left:27pt;margin-top:22pt;width:6in;height:93pt;z-index:251656192" o:regroupid="1" adj="6276" fillcolor="red">
            <v:fill color2="yellow" rotate="t" focusposition=".5,.5" focussize="" type="gradientRadial"/>
            <v:shadow color="#868686"/>
            <v:textpath style="font-family:&quot;Times New Roman&quot;;font-weight:bold;v-text-kern:t" trim="t" fitpath="t" string="M'illumino di... legalità!"/>
          </v:shape>
        </w:pict>
      </w:r>
      <w:r>
        <w:rPr>
          <w:rFonts w:ascii="Times New Roman" w:hAnsi="Times New Roman" w:cs="Times New Roman"/>
          <w:b/>
          <w:bCs/>
          <w:sz w:val="36"/>
          <w:szCs w:val="36"/>
        </w:rPr>
        <w:t>Ore 17:30 Partenza Via Molise (Hotel Pleiadi’S)</w:t>
      </w:r>
    </w:p>
    <w:p w:rsidR="00B34ED6" w:rsidRPr="00C40286" w:rsidRDefault="00B34ED6" w:rsidP="00D52C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it-IT"/>
        </w:rPr>
        <w:pict>
          <v:shape id="_x0000_s1033" type="#_x0000_t202" style="position:absolute;left:0;text-align:left;margin-left:333pt;margin-top:418pt;width:166.5pt;height:54pt;z-index:251663360" filled="f" stroked="f">
            <v:textbox style="mso-next-textbox:#_x0000_s1033">
              <w:txbxContent>
                <w:p w:rsidR="00B34ED6" w:rsidRPr="008F4261" w:rsidRDefault="00B34ED6" w:rsidP="00D52CBD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8F426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La legalità è libertà</w:t>
                  </w:r>
                </w:p>
                <w:p w:rsidR="00B34ED6" w:rsidRPr="008F4261" w:rsidRDefault="00B34ED6" w:rsidP="00D52CBD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8F4261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8F4261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(J. W. Goethe)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left:0;text-align:left;margin-left:-27pt;margin-top:445pt;width:162pt;height:27pt;z-index:251666432">
            <v:textbox>
              <w:txbxContent>
                <w:p w:rsidR="00B34ED6" w:rsidRPr="006D3C9B" w:rsidRDefault="00B34ED6" w:rsidP="006D3C9B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</w:pPr>
                  <w:r w:rsidRPr="006D3C9B">
                    <w:rPr>
                      <w:rFonts w:ascii="Times New Roman" w:hAnsi="Times New Roman" w:cs="Times New Roman"/>
                      <w:b/>
                      <w:bCs/>
                      <w:color w:val="99CC00"/>
                    </w:rPr>
                    <w:t xml:space="preserve">Cittadinanza </w:t>
                  </w:r>
                  <w:r w:rsidRPr="006D3C9B">
                    <w:rPr>
                      <w:rFonts w:ascii="Times New Roman" w:hAnsi="Times New Roman" w:cs="Times New Roman"/>
                      <w:b/>
                      <w:bCs/>
                      <w:color w:val="00CCFF"/>
                    </w:rPr>
                    <w:t>e</w:t>
                  </w:r>
                  <w:r w:rsidRPr="006D3C9B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>Costitu</w:t>
                  </w:r>
                  <w:r w:rsidRPr="006D3C9B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>zione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75" style="position:absolute;left:0;text-align:left;margin-left:-18pt;margin-top:373pt;width:1in;height:81.75pt;z-index:251665408">
            <v:imagedata r:id="rId9" o:title=""/>
          </v:shape>
        </w:pict>
      </w:r>
      <w:r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337.4pt;margin-top:281.35pt;width:198.05pt;height:32.25pt;rotation:90;z-index:251662336" o:regroupid="1" fillcolor="red">
            <v:shadow color="#868686"/>
            <v:textpath style="font-family:&quot;Harrington&quot;;font-weight:bold;v-rotate-letters:t;v-text-kern:t" trim="t" fitpath="t" string="Libertà"/>
          </v:shape>
        </w:pict>
      </w:r>
      <w:r>
        <w:rPr>
          <w:noProof/>
          <w:lang w:eastAsia="it-IT"/>
        </w:rPr>
        <w:pict>
          <v:shape id="_x0000_s1037" type="#_x0000_t136" style="position:absolute;left:0;text-align:left;margin-left:257.9pt;margin-top:254.15pt;width:199.55pt;height:32.25pt;rotation:90;z-index:251661312" o:regroupid="1" fillcolor="red">
            <v:shadow color="#868686"/>
            <v:textpath style="font-family:&quot;Harrington&quot;;font-weight:bold;v-rotate-letters:t;v-text-kern:t" trim="t" fitpath="t" string="Solidarietà"/>
          </v:shape>
        </w:pict>
      </w:r>
      <w:r>
        <w:rPr>
          <w:noProof/>
          <w:lang w:eastAsia="it-IT"/>
        </w:rPr>
        <w:pict>
          <v:shape id="_x0000_s1038" type="#_x0000_t136" style="position:absolute;left:0;text-align:left;margin-left:183.65pt;margin-top:281.35pt;width:198.05pt;height:32.25pt;rotation:90;z-index:251660288" o:regroupid="1" fillcolor="red">
            <v:shadow color="#868686"/>
            <v:textpath style="font-family:&quot;Harrington&quot;;font-weight:bold;v-rotate-letters:t;v-text-kern:t" trim="t" fitpath="t" string="Dignità"/>
          </v:shape>
        </w:pict>
      </w:r>
      <w:r>
        <w:rPr>
          <w:noProof/>
          <w:lang w:eastAsia="it-IT"/>
        </w:rPr>
        <w:pict>
          <v:shape id="_x0000_s1039" type="#_x0000_t136" style="position:absolute;left:0;text-align:left;margin-left:110.15pt;margin-top:251.9pt;width:187.55pt;height:32.25pt;rotation:90;z-index:251659264" o:regroupid="1" fillcolor="red">
            <v:shadow color="#868686"/>
            <v:textpath style="font-family:&quot;Harrington&quot;;font-weight:bold;v-rotate-letters:t;v-text-kern:t" trim="t" fitpath="t" string="Giustizia&#10;"/>
          </v:shape>
        </w:pict>
      </w:r>
      <w:r>
        <w:rPr>
          <w:noProof/>
          <w:lang w:eastAsia="it-IT"/>
        </w:rPr>
        <w:pict>
          <v:shape id="_x0000_s1040" type="#_x0000_t136" style="position:absolute;left:0;text-align:left;margin-left:26.9pt;margin-top:280.6pt;width:196.55pt;height:32.25pt;rotation:90;z-index:251658240" o:regroupid="1" fillcolor="red">
            <v:shadow color="#868686"/>
            <v:textpath style="font-family:&quot;Harrington&quot;;font-weight:bold;v-rotate-letters:t;v-text-kern:t" trim="t" fitpath="t" string="Tolleranza"/>
          </v:shape>
        </w:pict>
      </w:r>
      <w:r>
        <w:rPr>
          <w:noProof/>
          <w:lang w:eastAsia="it-IT"/>
        </w:rPr>
        <w:pict>
          <v:shape id="_x0000_s1041" type="#_x0000_t136" style="position:absolute;left:0;text-align:left;margin-left:-55.95pt;margin-top:256pt;width:195.8pt;height:32.25pt;rotation:90;z-index:251657216" o:regroupid="1" fillcolor="red">
            <v:shadow color="#868686"/>
            <v:textpath style="font-family:&quot;Harrington&quot;;font-weight:bold;v-rotate-letters:t;v-text-kern:t" trim="t" fitpath="t" string="Inclusione"/>
          </v:shape>
        </w:pict>
      </w:r>
      <w:r>
        <w:rPr>
          <w:noProof/>
          <w:lang w:eastAsia="it-IT"/>
        </w:rPr>
        <w:pict>
          <v:shape id="Immagine 3" o:spid="_x0000_s1042" type="#_x0000_t75" alt="gallery_4d34b43e7a409_candela.jpg" style="position:absolute;left:0;text-align:left;margin-left:-1.45pt;margin-top:69.45pt;width:91.2pt;height:313.9pt;z-index:-251668480;visibility:visible;mso-wrap-distance-left:9.65pt;mso-wrap-distance-top:.96pt;mso-wrap-distance-right:9.57pt;mso-wrap-distance-bottom:1.62pt">
            <v:imagedata r:id="rId10" o:title="" blacklevel="8520f"/>
            <o:lock v:ext="edit" aspectratio="f"/>
          </v:shape>
        </w:pict>
      </w:r>
      <w:r>
        <w:rPr>
          <w:noProof/>
          <w:lang w:eastAsia="it-IT"/>
        </w:rPr>
        <w:pict>
          <v:shape id="_x0000_s1043" type="#_x0000_t75" alt="gallery_4d34b43e7a409_candela.jpg" style="position:absolute;left:0;text-align:left;margin-left:80.3pt;margin-top:98.7pt;width:91.2pt;height:313.9pt;z-index:-251667456;visibility:visible;mso-wrap-distance-left:9.65pt;mso-wrap-distance-top:.96pt;mso-wrap-distance-right:9.57pt;mso-wrap-distance-bottom:1.62pt">
            <v:imagedata r:id="rId10" o:title="" blacklevel="7864f"/>
            <o:lock v:ext="edit" aspectratio="f"/>
          </v:shape>
        </w:pict>
      </w:r>
      <w:r>
        <w:rPr>
          <w:noProof/>
          <w:lang w:eastAsia="it-IT"/>
        </w:rPr>
        <w:pict>
          <v:shape id="_x0000_s1044" type="#_x0000_t75" alt="gallery_4d34b43e7a409_candela.jpg" style="position:absolute;left:0;text-align:left;margin-left:158.3pt;margin-top:69.45pt;width:91.2pt;height:313.9pt;z-index:-251666432;visibility:visible;mso-wrap-distance-left:9.65pt;mso-wrap-distance-top:.96pt;mso-wrap-distance-right:9.57pt;mso-wrap-distance-bottom:1.62pt">
            <v:imagedata r:id="rId10" o:title="" blacklevel="7864f"/>
            <o:lock v:ext="edit" aspectratio="f"/>
          </v:shape>
        </w:pict>
      </w:r>
      <w:r>
        <w:rPr>
          <w:noProof/>
          <w:lang w:eastAsia="it-IT"/>
        </w:rPr>
        <w:pict>
          <v:shape id="_x0000_s1045" type="#_x0000_t75" alt="gallery_4d34b43e7a409_candela.jpg" style="position:absolute;left:0;text-align:left;margin-left:392.3pt;margin-top:98.7pt;width:91.2pt;height:313.9pt;z-index:-251663360;visibility:visible;mso-wrap-distance-left:9.65pt;mso-wrap-distance-top:.96pt;mso-wrap-distance-right:9.57pt;mso-wrap-distance-bottom:1.62pt">
            <v:imagedata r:id="rId10" o:title="" blacklevel="7864f"/>
            <o:lock v:ext="edit" aspectratio="f"/>
          </v:shape>
        </w:pict>
      </w:r>
      <w:r>
        <w:rPr>
          <w:noProof/>
          <w:lang w:eastAsia="it-IT"/>
        </w:rPr>
        <w:pict>
          <v:shape id="_x0000_s1046" type="#_x0000_t75" alt="gallery_4d34b43e7a409_candela.jpg" style="position:absolute;left:0;text-align:left;margin-left:238.4pt;margin-top:98.7pt;width:91.2pt;height:313.9pt;z-index:-251665408;visibility:visible;mso-wrap-distance-left:9.65pt;mso-wrap-distance-top:.96pt;mso-wrap-distance-right:9.57pt;mso-wrap-distance-bottom:1.62pt">
            <v:imagedata r:id="rId10" o:title="" blacklevel="7864f"/>
            <o:lock v:ext="edit" aspectratio="f"/>
          </v:shape>
        </w:pict>
      </w:r>
      <w:r>
        <w:rPr>
          <w:noProof/>
          <w:lang w:eastAsia="it-IT"/>
        </w:rPr>
        <w:pict>
          <v:shape id="_x0000_s1047" type="#_x0000_t75" alt="gallery_4d34b43e7a409_candela.jpg" style="position:absolute;left:0;text-align:left;margin-left:314.3pt;margin-top:69.45pt;width:91.2pt;height:313.9pt;z-index:-251664384;visibility:visible;mso-wrap-distance-left:9.65pt;mso-wrap-distance-top:.96pt;mso-wrap-distance-right:9.57pt;mso-wrap-distance-bottom:1.62pt">
            <v:imagedata r:id="rId10" o:title="" blacklevel="7864f"/>
            <o:lock v:ext="edit" aspectratio="f"/>
          </v:shape>
        </w:pict>
      </w:r>
    </w:p>
    <w:sectPr w:rsidR="00B34ED6" w:rsidRPr="00C40286" w:rsidSect="007B4392">
      <w:pgSz w:w="11906" w:h="16838"/>
      <w:pgMar w:top="1417" w:right="1134" w:bottom="1134" w:left="1134" w:header="708" w:footer="708" w:gutter="0"/>
      <w:pgBorders w:offsetFrom="page">
        <w:top w:val="tornPaperBlack" w:sz="24" w:space="24" w:color="FF0000"/>
        <w:left w:val="tornPaperBlack" w:sz="24" w:space="24" w:color="FF0000"/>
        <w:bottom w:val="tornPaperBlack" w:sz="24" w:space="24" w:color="FF0000"/>
        <w:right w:val="tornPaperBlack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AB2"/>
    <w:rsid w:val="00035E8B"/>
    <w:rsid w:val="00115292"/>
    <w:rsid w:val="00190F88"/>
    <w:rsid w:val="001E6045"/>
    <w:rsid w:val="001F07CD"/>
    <w:rsid w:val="00233F6A"/>
    <w:rsid w:val="0027509D"/>
    <w:rsid w:val="0028291E"/>
    <w:rsid w:val="00384E76"/>
    <w:rsid w:val="003A7EFB"/>
    <w:rsid w:val="003E055D"/>
    <w:rsid w:val="003F3D54"/>
    <w:rsid w:val="0045642A"/>
    <w:rsid w:val="00466E37"/>
    <w:rsid w:val="005230B6"/>
    <w:rsid w:val="00587153"/>
    <w:rsid w:val="00597777"/>
    <w:rsid w:val="005E33F5"/>
    <w:rsid w:val="006D3C9B"/>
    <w:rsid w:val="006F7696"/>
    <w:rsid w:val="007B4392"/>
    <w:rsid w:val="007C1DB1"/>
    <w:rsid w:val="007E4106"/>
    <w:rsid w:val="008B010D"/>
    <w:rsid w:val="008F4261"/>
    <w:rsid w:val="00910E2F"/>
    <w:rsid w:val="009E536F"/>
    <w:rsid w:val="00B34ED6"/>
    <w:rsid w:val="00B454BE"/>
    <w:rsid w:val="00B53AB2"/>
    <w:rsid w:val="00B72DD3"/>
    <w:rsid w:val="00B74FBF"/>
    <w:rsid w:val="00C17216"/>
    <w:rsid w:val="00C40286"/>
    <w:rsid w:val="00CC2A06"/>
    <w:rsid w:val="00CE4E61"/>
    <w:rsid w:val="00D52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E8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3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4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30</Words>
  <Characters>172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Lab3</dc:creator>
  <cp:keywords/>
  <dc:description/>
  <cp:lastModifiedBy>Annapaola</cp:lastModifiedBy>
  <cp:revision>2</cp:revision>
  <dcterms:created xsi:type="dcterms:W3CDTF">2013-03-23T17:13:00Z</dcterms:created>
  <dcterms:modified xsi:type="dcterms:W3CDTF">2013-03-23T17:13:00Z</dcterms:modified>
</cp:coreProperties>
</file>